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8912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公告附件--中泐村和美乡村建设公共空间提升项目</w:t>
      </w:r>
    </w:p>
    <w:p w14:paraId="390380EE">
      <w:pPr>
        <w:rPr>
          <w:rFonts w:hint="eastAsia"/>
          <w:lang w:val="en-US" w:eastAsia="zh-CN"/>
        </w:rPr>
      </w:pPr>
    </w:p>
    <w:p w14:paraId="35591E6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图纸</w:t>
      </w:r>
    </w:p>
    <w:p w14:paraId="3A7ECD7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通过网盘分享的文件：中泐村公开空间提升施工图.zip</w:t>
      </w:r>
    </w:p>
    <w:p w14:paraId="4C80ACA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链接: https://pan.baidu.com/s/1wRMWuESdLlVB7radmcIxSQ?pwd=k4e5 提取码: k4e5</w:t>
      </w:r>
      <w:bookmarkStart w:id="0" w:name="_GoBack"/>
      <w:bookmarkEnd w:id="0"/>
    </w:p>
    <w:p w14:paraId="6E459B6E">
      <w:pPr>
        <w:rPr>
          <w:rFonts w:hint="default"/>
          <w:lang w:val="en-US" w:eastAsia="zh-CN"/>
        </w:rPr>
      </w:pPr>
    </w:p>
    <w:p w14:paraId="46AC3515">
      <w:pPr>
        <w:rPr>
          <w:rFonts w:hint="default"/>
          <w:lang w:val="en-US" w:eastAsia="zh-CN"/>
        </w:rPr>
      </w:pPr>
    </w:p>
    <w:p w14:paraId="4E49E87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工程量清单</w:t>
      </w:r>
    </w:p>
    <w:p w14:paraId="27FF7C9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通过网盘分享的文件：C01_202610161618.xml</w:t>
      </w:r>
    </w:p>
    <w:p w14:paraId="49533D1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链接: https://pan.baidu.com/s/1VZcroDV7s6swIEUItyGAfw?pwd=ivdq 提取码: ivdq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7011CC2"/>
    <w:rsid w:val="07644792"/>
    <w:rsid w:val="09284798"/>
    <w:rsid w:val="0F2B6FD9"/>
    <w:rsid w:val="183C240D"/>
    <w:rsid w:val="1AA24D9F"/>
    <w:rsid w:val="1B261F32"/>
    <w:rsid w:val="28DA2E89"/>
    <w:rsid w:val="2A4254F9"/>
    <w:rsid w:val="2D1F32F4"/>
    <w:rsid w:val="323B4D81"/>
    <w:rsid w:val="34B70380"/>
    <w:rsid w:val="3AE174A3"/>
    <w:rsid w:val="43446334"/>
    <w:rsid w:val="44A84E71"/>
    <w:rsid w:val="45E31F80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D5DE8897"/>
    <w:rsid w:val="E7FE3684"/>
    <w:rsid w:val="EFFF70E4"/>
    <w:rsid w:val="F7EEC240"/>
    <w:rsid w:val="FBF75102"/>
    <w:rsid w:val="FDDC5620"/>
    <w:rsid w:val="FDEA700A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3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"/>
    <w:basedOn w:val="11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52</Words>
  <Characters>187</Characters>
  <Lines>0</Lines>
  <Paragraphs>0</Paragraphs>
  <TotalTime>10</TotalTime>
  <ScaleCrop>false</ScaleCrop>
  <LinksUpToDate>false</LinksUpToDate>
  <CharactersWithSpaces>193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2018-05-27T17:24:00Z</dcterms:created>
  <dc:creator>Administrator</dc:creator>
  <cp:lastModifiedBy>Administrator</cp:lastModifiedBy>
  <dcterms:modified xsi:type="dcterms:W3CDTF">2026-10-16T08:39:23Z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KSOTemplateDocerSaveRecord">
    <vt:lpwstr>eyJoZGlkIjoiNmE2M2NmNGU3MTZiNTAyYmU4MGVmYmVhOWI5MjkyNDciLCJ1c2VySWQiOiIyMzMwODI4NDEifQ==</vt:lpwstr>
  </property>
  <property fmtid="{D5CDD505-2E9C-101B-9397-08002B2CF9AE}" pid="6" name="ICV">
    <vt:lpwstr>732355BFF80942F09A05EFA7F907AA03_12</vt:lpwstr>
  </property>
</Properties>
</file>