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07248">
      <w:pPr>
        <w:rPr>
          <w:rFonts w:hint="eastAsia"/>
          <w:lang w:val="en-US" w:eastAsia="zh-CN"/>
        </w:rPr>
      </w:pPr>
    </w:p>
    <w:p w14:paraId="57AD1C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1、工程量清单</w:t>
      </w:r>
    </w:p>
    <w:p w14:paraId="796EC40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百度网盘提取链接：</w:t>
      </w:r>
    </w:p>
    <w:p w14:paraId="50DC0A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通过网盘分享的文件：C01_202608310923.xml</w:t>
      </w:r>
    </w:p>
    <w:p w14:paraId="7F8B8EF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链接: https://pan.baidu.com/s/1-ghk_WYdzgdvIG7RQmzjbQ?pwd=nhs6 提取码: nhs6</w:t>
      </w:r>
    </w:p>
    <w:p w14:paraId="513338ED">
      <w:pPr>
        <w:rPr>
          <w:rFonts w:hint="eastAsia"/>
          <w:lang w:val="en-US" w:eastAsia="zh-CN"/>
        </w:rPr>
      </w:pPr>
    </w:p>
    <w:p w14:paraId="515EDF0A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施工图</w:t>
      </w:r>
    </w:p>
    <w:p w14:paraId="65240841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百度网盘提取链接：</w:t>
      </w:r>
    </w:p>
    <w:p w14:paraId="6738B57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通过网盘分享的文件：2026-06-04 施工图.zip</w:t>
      </w:r>
    </w:p>
    <w:p w14:paraId="247210BE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链接: https://pan.baidu.com/s/1U6QC91N6pyrJjEuECJC-kA?pwd=2fmw 提取码: 2fmw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D5566B"/>
    <w:multiLevelType w:val="singleLevel"/>
    <w:tmpl w:val="56D5566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7131FC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Administrator</cp:lastModifiedBy>
  <dcterms:modified xsi:type="dcterms:W3CDTF">2026-08-31T02:45:38Z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eyJoZGlkIjoiNmE2M2NmNGU3MTZiNTAyYmU4MGVmYmVhOWI5MjkyNDciLCJ1c2VySWQiOiIyMzMwODI4NDEifQ==</vt:lpwstr>
  </property>
  <property fmtid="{D5CDD505-2E9C-101B-9397-08002B2CF9AE}" pid="6" name="ICV">
    <vt:lpwstr>E94E776CCD0443BF8E834E55CAE2941F_12</vt:lpwstr>
  </property>
</Properties>
</file>