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8912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公告附件</w:t>
      </w:r>
    </w:p>
    <w:p w14:paraId="390380EE">
      <w:pPr>
        <w:rPr>
          <w:rFonts w:hint="eastAsia"/>
          <w:lang w:val="en-US" w:eastAsia="zh-CN"/>
        </w:rPr>
      </w:pPr>
    </w:p>
    <w:p w14:paraId="35591E6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图纸</w:t>
      </w:r>
    </w:p>
    <w:p w14:paraId="4C80ACAF">
      <w:pPr>
        <w:rPr>
          <w:rFonts w:hint="eastAsia"/>
          <w:lang w:val="en-US" w:eastAsia="zh-CN"/>
        </w:rPr>
      </w:pPr>
    </w:p>
    <w:p w14:paraId="3F940E7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通过网盘分享的文件：图纸</w:t>
      </w:r>
    </w:p>
    <w:p w14:paraId="4611353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链接: https://pan.baidu.com/s/1MNHqJitCDgGEoWdm-Q3jBw?pwd=w58e 提取码: w58e</w:t>
      </w:r>
    </w:p>
    <w:p w14:paraId="6E459B6E">
      <w:pPr>
        <w:rPr>
          <w:rFonts w:hint="default"/>
          <w:lang w:val="en-US" w:eastAsia="zh-CN"/>
        </w:rPr>
      </w:pPr>
    </w:p>
    <w:p w14:paraId="46AC3515">
      <w:pPr>
        <w:rPr>
          <w:rFonts w:hint="default"/>
          <w:lang w:val="en-US" w:eastAsia="zh-CN"/>
        </w:rPr>
      </w:pPr>
    </w:p>
    <w:p w14:paraId="4E49E87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工程量清单</w:t>
      </w:r>
    </w:p>
    <w:p w14:paraId="661D1573">
      <w:pPr>
        <w:rPr>
          <w:rFonts w:hint="eastAsia"/>
          <w:lang w:val="en-US" w:eastAsia="zh-CN"/>
        </w:rPr>
      </w:pPr>
    </w:p>
    <w:p w14:paraId="528800E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通过网盘分享的文件：C01_202609141438.xml</w:t>
      </w:r>
    </w:p>
    <w:p w14:paraId="49533D1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链接: https://pan.baidu.com/s/1qIGMAaf8E14mBl-cFOHcIw?pwd=rxrd 提取码: rxrd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F2B6FD9"/>
    <w:rsid w:val="183C240D"/>
    <w:rsid w:val="1AA24D9F"/>
    <w:rsid w:val="28DA2E89"/>
    <w:rsid w:val="2A4254F9"/>
    <w:rsid w:val="2D1F32F4"/>
    <w:rsid w:val="323B4D81"/>
    <w:rsid w:val="34B70380"/>
    <w:rsid w:val="3AE174A3"/>
    <w:rsid w:val="43446334"/>
    <w:rsid w:val="44A84E71"/>
    <w:rsid w:val="45E31F80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3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Administrator</cp:lastModifiedBy>
  <dcterms:modified xsi:type="dcterms:W3CDTF">2026-09-14T07:30:08Z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KSOTemplateDocerSaveRecord">
    <vt:lpwstr>eyJoZGlkIjoiNmE2M2NmNGU3MTZiNTAyYmU4MGVmYmVhOWI5MjkyNDciLCJ1c2VySWQiOiIyMzMwODI4NDEifQ==</vt:lpwstr>
  </property>
  <property fmtid="{D5CDD505-2E9C-101B-9397-08002B2CF9AE}" pid="6" name="ICV">
    <vt:lpwstr>732355BFF80942F09A05EFA7F907AA03_12</vt:lpwstr>
  </property>
</Properties>
</file>