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933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公告附件</w:t>
      </w:r>
    </w:p>
    <w:p w14:paraId="7EA4DE0E">
      <w:pPr>
        <w:rPr>
          <w:rFonts w:hint="eastAsia"/>
          <w:lang w:val="en-US" w:eastAsia="zh-CN"/>
        </w:rPr>
      </w:pPr>
    </w:p>
    <w:p w14:paraId="6AC70E5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施工招标图纸</w:t>
      </w:r>
    </w:p>
    <w:p w14:paraId="607BB3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通过网盘分享的文件：新泐村道路提升.pdf</w:t>
      </w:r>
    </w:p>
    <w:p w14:paraId="14491A6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链接: https://pan.baidu.com/s/1dsoGOynborcDCBaOICq6Fg?pwd=djy1 提取码: djy1</w:t>
      </w:r>
    </w:p>
    <w:p w14:paraId="756F3062">
      <w:pPr>
        <w:rPr>
          <w:rFonts w:hint="default"/>
          <w:lang w:val="en-US" w:eastAsia="zh-CN"/>
        </w:rPr>
      </w:pPr>
    </w:p>
    <w:p w14:paraId="04A931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施工招标清单</w:t>
      </w:r>
    </w:p>
    <w:p w14:paraId="14A28168">
      <w:pPr>
        <w:rPr>
          <w:rFonts w:hint="default"/>
          <w:lang w:val="en-US" w:eastAsia="zh-CN"/>
        </w:rPr>
      </w:pPr>
    </w:p>
    <w:p w14:paraId="1336246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通过网盘分享的文件：C01_202609141424.xml</w:t>
      </w:r>
    </w:p>
    <w:p w14:paraId="1B90B74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链接: https://pan.baidu.</w:t>
      </w:r>
      <w:bookmarkStart w:id="0" w:name="_GoBack"/>
      <w:bookmarkEnd w:id="0"/>
      <w:r>
        <w:rPr>
          <w:rFonts w:hint="default"/>
          <w:lang w:val="en-US" w:eastAsia="zh-CN"/>
        </w:rPr>
        <w:t>com/s/14823cMRTYWamXHuHN2QpAw?pwd=cz5a 提取码: cz5a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B7A36B8"/>
    <w:rsid w:val="2D1F32F4"/>
    <w:rsid w:val="323B4D81"/>
    <w:rsid w:val="34B70380"/>
    <w:rsid w:val="3AE174A3"/>
    <w:rsid w:val="43446334"/>
    <w:rsid w:val="44A84E71"/>
    <w:rsid w:val="477DCE1E"/>
    <w:rsid w:val="496C46B7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201</Characters>
  <Lines>0</Lines>
  <Paragraphs>0</Paragraphs>
  <TotalTime>3</TotalTime>
  <ScaleCrop>false</ScaleCrop>
  <LinksUpToDate>false</LinksUpToDate>
  <CharactersWithSpaces>207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Administrator</cp:lastModifiedBy>
  <dcterms:modified xsi:type="dcterms:W3CDTF">2026-09-14T07:21:06Z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eyJoZGlkIjoiNmE2M2NmNGU3MTZiNTAyYmU4MGVmYmVhOWI5MjkyNDciLCJ1c2VySWQiOiIyMzMwODI4NDEifQ==</vt:lpwstr>
  </property>
  <property fmtid="{D5CDD505-2E9C-101B-9397-08002B2CF9AE}" pid="6" name="ICV">
    <vt:lpwstr>663A70AC89A84BA089ECAF38E1D6BE41_12</vt:lpwstr>
  </property>
</Properties>
</file>